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F1" w:rsidRPr="00CB7E71" w:rsidRDefault="006E15F1" w:rsidP="001B7A37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CB7E71">
        <w:rPr>
          <w:b/>
          <w:bCs/>
          <w:sz w:val="28"/>
          <w:szCs w:val="28"/>
          <w:lang w:val="ru-RU"/>
        </w:rPr>
        <w:t>Презентац</w:t>
      </w:r>
      <w:r w:rsidRPr="00CB7E71">
        <w:rPr>
          <w:b/>
          <w:bCs/>
          <w:sz w:val="28"/>
          <w:szCs w:val="28"/>
        </w:rPr>
        <w:t>ія</w:t>
      </w:r>
    </w:p>
    <w:p w:rsidR="006E15F1" w:rsidRDefault="006E15F1" w:rsidP="001B7A37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lang w:val="en-US"/>
        </w:rPr>
      </w:pPr>
      <w:r w:rsidRPr="00CB7E71">
        <w:rPr>
          <w:b/>
          <w:bCs/>
          <w:sz w:val="28"/>
          <w:szCs w:val="28"/>
        </w:rPr>
        <w:t>еколого- просвітницької та</w:t>
      </w:r>
    </w:p>
    <w:p w:rsidR="006E15F1" w:rsidRDefault="006E15F1" w:rsidP="001B7A37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lang w:val="en-US"/>
        </w:rPr>
      </w:pPr>
      <w:r w:rsidRPr="00CB7E71">
        <w:rPr>
          <w:b/>
          <w:bCs/>
          <w:sz w:val="28"/>
          <w:szCs w:val="28"/>
        </w:rPr>
        <w:t>природоохоронної</w:t>
      </w:r>
    </w:p>
    <w:p w:rsidR="006E15F1" w:rsidRPr="00CB7E71" w:rsidRDefault="006E15F1" w:rsidP="001B7A37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CB7E71">
        <w:rPr>
          <w:b/>
          <w:bCs/>
          <w:sz w:val="28"/>
          <w:szCs w:val="28"/>
        </w:rPr>
        <w:t>діяльності колективу</w:t>
      </w:r>
    </w:p>
    <w:p w:rsidR="006E15F1" w:rsidRPr="00CB7E71" w:rsidRDefault="006E15F1" w:rsidP="001B7A37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CB7E71">
        <w:t>Висоцької ЗОШ І-ІІІ ст.</w:t>
      </w:r>
    </w:p>
    <w:p w:rsidR="006E15F1" w:rsidRPr="00CB7E71" w:rsidRDefault="006E15F1" w:rsidP="001B7A37">
      <w:pPr>
        <w:jc w:val="center"/>
        <w:rPr>
          <w:rFonts w:ascii="Times New Roman" w:hAnsi="Times New Roman"/>
          <w:sz w:val="24"/>
          <w:szCs w:val="24"/>
        </w:rPr>
      </w:pPr>
      <w:r w:rsidRPr="00CB7E71">
        <w:rPr>
          <w:rFonts w:ascii="Times New Roman" w:hAnsi="Times New Roman"/>
          <w:sz w:val="24"/>
          <w:szCs w:val="24"/>
        </w:rPr>
        <w:t>Наш девіз: ”Збережемо красу Землі</w:t>
      </w:r>
      <w:r w:rsidRPr="00CB7E71">
        <w:rPr>
          <w:rFonts w:ascii="Times New Roman" w:hAnsi="Times New Roman"/>
          <w:sz w:val="24"/>
          <w:szCs w:val="24"/>
        </w:rPr>
        <w:br/>
        <w:t>для наших  нащадків”</w:t>
      </w:r>
      <w:r>
        <w:rPr>
          <w:rFonts w:ascii="Times New Roman" w:hAnsi="Times New Roman"/>
          <w:sz w:val="24"/>
          <w:szCs w:val="24"/>
        </w:rPr>
        <w:t>.</w:t>
      </w:r>
    </w:p>
    <w:p w:rsidR="006E15F1" w:rsidRPr="00997052" w:rsidRDefault="006E15F1" w:rsidP="001B7A37">
      <w:pPr>
        <w:rPr>
          <w:lang w:val="en-US"/>
        </w:rPr>
      </w:pPr>
    </w:p>
    <w:p w:rsidR="006E15F1" w:rsidRDefault="006E15F1" w:rsidP="001B7A37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26" type="#_x0000_t75" style="position:absolute;margin-left:-28.9pt;margin-top:7.85pt;width:213.6pt;height:161.25pt;z-index:251657728;visibility:visible;mso-wrap-distance-left:16.2pt;mso-wrap-distance-top:2.4pt;mso-wrap-distance-right:11.4pt;mso-wrap-distance-bottom:5.8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">
            <v:imagedata r:id="rId5" o:title=""/>
            <o:lock v:ext="edit" aspectratio="f"/>
          </v:shape>
        </w:pict>
      </w:r>
    </w:p>
    <w:p w:rsidR="006E15F1" w:rsidRPr="00997052" w:rsidRDefault="006E15F1" w:rsidP="001B7A37">
      <w:r>
        <w:t xml:space="preserve">                                                                                          - прагнемо  зберегти джерела аеших урочищ                    </w:t>
      </w:r>
    </w:p>
    <w:p w:rsidR="006E15F1" w:rsidRDefault="006E15F1" w:rsidP="001B7A37">
      <w:r>
        <w:rPr>
          <w:noProof/>
          <w:lang w:val="ru-RU" w:eastAsia="ru-RU"/>
        </w:rPr>
        <w:pict>
          <v:shape id="Picture 10" o:spid="_x0000_s1027" type="#_x0000_t75" style="position:absolute;margin-left:353.35pt;margin-top:14.5pt;width:246.2pt;height:2in;z-index:251659776;visibility:visible;mso-wrap-distance-left:6.10742mm;mso-wrap-distance-top:.75219mm;mso-wrap-distance-right:4.15247mm;mso-wrap-distance-bottom:1.84286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">
            <v:imagedata r:id="rId6" o:title=""/>
            <o:lock v:ext="edit" aspectratio="f"/>
          </v:shape>
        </w:pict>
      </w:r>
      <w:r>
        <w:rPr>
          <w:noProof/>
          <w:lang w:val="ru-RU" w:eastAsia="ru-RU"/>
        </w:rPr>
        <w:pict>
          <v:shape id="Picture 9" o:spid="_x0000_s1028" type="#_x0000_t75" style="position:absolute;margin-left:173.5pt;margin-top:8.5pt;width:206.9pt;height:138.25pt;z-index:251658752;visibility:visible;mso-wrap-distance-left:5.64217mm;mso-wrap-distance-top:.6745mm;mso-wrap-distance-right:4.10019mm;mso-wrap-distance-bottom:1.68625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">
            <v:imagedata r:id="rId7" o:title=""/>
            <o:lock v:ext="edit" aspectratio="f"/>
          </v:shape>
        </w:pict>
      </w:r>
      <w:r>
        <w:t xml:space="preserve">                                                                                         - хочемо дихати свіжим повітрям</w:t>
      </w:r>
    </w:p>
    <w:p w:rsidR="006E15F1" w:rsidRDefault="006E15F1" w:rsidP="001B7A37"/>
    <w:p w:rsidR="006E15F1" w:rsidRDefault="006E15F1" w:rsidP="001B7A37">
      <w:r>
        <w:rPr>
          <w:noProof/>
          <w:lang w:val="ru-RU" w:eastAsia="ru-RU"/>
        </w:rPr>
        <w:pict>
          <v:rect id="Rectangle 8" o:spid="_x0000_s1029" style="position:absolute;margin-left:-58.85pt;margin-top:-132.25pt;width:672pt;height:59.75pt;z-index:251655680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" filled="f" stroked="f">
            <v:path arrowok="t"/>
            <o:lock v:ext="edit" grouping="t"/>
            <v:textbox>
              <w:txbxContent>
                <w:p w:rsidR="006E15F1" w:rsidRDefault="006E15F1" w:rsidP="001B7A3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mbria" w:hAnsi="Cambria"/>
                      <w:b/>
                      <w:kern w:val="24"/>
                      <w:sz w:val="28"/>
                      <w:szCs w:val="28"/>
                      <w:lang w:val="en-US"/>
                    </w:rPr>
                  </w:pPr>
                  <w:r w:rsidRPr="00CB7E71">
                    <w:rPr>
                      <w:b/>
                      <w:kern w:val="24"/>
                      <w:sz w:val="28"/>
                      <w:szCs w:val="28"/>
                    </w:rPr>
                    <w:t>Ми – юні екологи Висоцької ЗОШ І-ІІІ</w:t>
                  </w:r>
                  <w:r w:rsidRPr="00CB7E71">
                    <w:rPr>
                      <w:rFonts w:ascii="Cambria" w:hAnsi="Cambria"/>
                      <w:b/>
                      <w:kern w:val="24"/>
                      <w:sz w:val="28"/>
                      <w:szCs w:val="28"/>
                    </w:rPr>
                    <w:t xml:space="preserve"> ступенів: </w:t>
                  </w:r>
                </w:p>
                <w:p w:rsidR="006E15F1" w:rsidRDefault="006E15F1" w:rsidP="001B7A3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mbria" w:hAnsi="Cambria"/>
                      <w:kern w:val="24"/>
                    </w:rPr>
                  </w:pPr>
                  <w:r w:rsidRPr="00997052">
                    <w:rPr>
                      <w:rFonts w:ascii="Cambria" w:hAnsi="Cambria"/>
                      <w:kern w:val="24"/>
                    </w:rPr>
                    <w:t>-любимо</w:t>
                  </w:r>
                  <w:r>
                    <w:rPr>
                      <w:rFonts w:ascii="Cambria" w:hAnsi="Cambria"/>
                      <w:kern w:val="24"/>
                    </w:rPr>
                    <w:t xml:space="preserve"> свій край</w:t>
                  </w:r>
                </w:p>
                <w:p w:rsidR="006E15F1" w:rsidRDefault="006E15F1" w:rsidP="001B7A3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mbria" w:hAnsi="Cambria"/>
                      <w:kern w:val="24"/>
                    </w:rPr>
                  </w:pPr>
                  <w:r>
                    <w:rPr>
                      <w:rFonts w:ascii="Cambria" w:hAnsi="Cambria"/>
                      <w:kern w:val="24"/>
                    </w:rPr>
                    <w:t xml:space="preserve">                                          -постійно дбаємо про місцеві насадження</w:t>
                  </w:r>
                </w:p>
                <w:p w:rsidR="006E15F1" w:rsidRDefault="006E15F1" w:rsidP="001B7A3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mbria" w:hAnsi="Cambria"/>
                      <w:kern w:val="24"/>
                    </w:rPr>
                  </w:pPr>
                </w:p>
                <w:p w:rsidR="006E15F1" w:rsidRPr="00997052" w:rsidRDefault="006E15F1" w:rsidP="001B7A37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  <w:p w:rsidR="006E15F1" w:rsidRDefault="006E15F1" w:rsidP="001B7A37"/>
              </w:txbxContent>
            </v:textbox>
          </v:rect>
        </w:pict>
      </w:r>
      <w:r>
        <w:rPr>
          <w:noProof/>
          <w:lang w:val="ru-RU" w:eastAsia="ru-RU"/>
        </w:rPr>
        <w:pict>
          <v:rect id="Rectangle 7" o:spid="_x0000_s1030" style="position:absolute;margin-left:-58.85pt;margin-top:-30.05pt;width:669.6pt;height:5in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" filled="f" stroked="f">
            <v:path arrowok="t"/>
            <o:lock v:ext="edit" grouping="t"/>
            <v:textbox>
              <w:txbxContent>
                <w:p w:rsidR="006E15F1" w:rsidRPr="00CB7E71" w:rsidRDefault="006E15F1" w:rsidP="001B7A37">
                  <w:pPr>
                    <w:pStyle w:val="ListParagraph"/>
                    <w:ind w:left="540"/>
                    <w:rPr>
                      <w:color w:val="4F81BD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E15F1" w:rsidRDefault="006E15F1" w:rsidP="001B7A37"/>
    <w:p w:rsidR="006E15F1" w:rsidRDefault="006E15F1" w:rsidP="001B7A37"/>
    <w:p w:rsidR="006E15F1" w:rsidRDefault="006E15F1" w:rsidP="001B7A37">
      <w:pPr>
        <w:rPr>
          <w:rFonts w:ascii="Times New Roman" w:hAnsi="Times New Roman"/>
          <w:kern w:val="24"/>
          <w:sz w:val="56"/>
          <w:szCs w:val="56"/>
          <w:lang w:val="ru-RU"/>
        </w:rPr>
      </w:pPr>
    </w:p>
    <w:p w:rsidR="006E15F1" w:rsidRPr="00596B26" w:rsidRDefault="006E15F1" w:rsidP="001B7A37">
      <w:pPr>
        <w:rPr>
          <w:rFonts w:ascii="Times New Roman" w:hAnsi="Times New Roman"/>
          <w:b/>
          <w:sz w:val="18"/>
          <w:szCs w:val="18"/>
        </w:rPr>
      </w:pPr>
      <w:r w:rsidRPr="00596B26">
        <w:rPr>
          <w:rFonts w:ascii="Times New Roman" w:hAnsi="Times New Roman"/>
          <w:b/>
          <w:caps/>
          <w:kern w:val="24"/>
          <w:position w:val="1"/>
          <w:sz w:val="18"/>
          <w:szCs w:val="18"/>
          <w:lang w:val="ru-RU"/>
        </w:rPr>
        <w:t>Природа -  наш спільний дім, тож давайте будемо спільно дбати про нього</w:t>
      </w:r>
    </w:p>
    <w:p w:rsidR="006E15F1" w:rsidRPr="00CB7E71" w:rsidRDefault="006E15F1" w:rsidP="001B7A37">
      <w:pPr>
        <w:ind w:left="568"/>
        <w:rPr>
          <w:rFonts w:ascii="Times New Roman" w:hAnsi="Times New Roman"/>
          <w:sz w:val="24"/>
          <w:szCs w:val="24"/>
        </w:rPr>
      </w:pPr>
      <w:r w:rsidRPr="00CB7E71">
        <w:rPr>
          <w:rFonts w:ascii="Times New Roman" w:hAnsi="Times New Roman"/>
          <w:kern w:val="24"/>
          <w:sz w:val="24"/>
          <w:szCs w:val="24"/>
        </w:rPr>
        <w:t>До екологічної роботи залучено: 100 дітей до 17 років;</w:t>
      </w:r>
    </w:p>
    <w:p w:rsidR="006E15F1" w:rsidRPr="00CB7E71" w:rsidRDefault="006E15F1" w:rsidP="001B7A37">
      <w:pPr>
        <w:ind w:left="568"/>
        <w:rPr>
          <w:sz w:val="24"/>
          <w:szCs w:val="24"/>
        </w:rPr>
      </w:pPr>
      <w:r w:rsidRPr="00CB7E71">
        <w:rPr>
          <w:kern w:val="24"/>
          <w:sz w:val="24"/>
          <w:szCs w:val="24"/>
        </w:rPr>
        <w:t xml:space="preserve"> 20 громадян від 18 до 28 років; </w:t>
      </w:r>
    </w:p>
    <w:p w:rsidR="006E15F1" w:rsidRPr="00CB7E71" w:rsidRDefault="006E15F1" w:rsidP="001B7A37">
      <w:pPr>
        <w:ind w:left="568"/>
        <w:rPr>
          <w:sz w:val="24"/>
          <w:szCs w:val="24"/>
        </w:rPr>
      </w:pPr>
      <w:r w:rsidRPr="00CB7E71">
        <w:rPr>
          <w:kern w:val="24"/>
          <w:sz w:val="24"/>
          <w:szCs w:val="24"/>
        </w:rPr>
        <w:t>25 громадян від 29 до 55 років.</w:t>
      </w:r>
    </w:p>
    <w:p w:rsidR="006E15F1" w:rsidRPr="00CB7E71" w:rsidRDefault="006E15F1" w:rsidP="001B7A37">
      <w:pPr>
        <w:ind w:left="568"/>
        <w:rPr>
          <w:sz w:val="24"/>
          <w:szCs w:val="24"/>
        </w:rPr>
      </w:pPr>
      <w:r w:rsidRPr="00CB7E71">
        <w:rPr>
          <w:kern w:val="24"/>
          <w:sz w:val="24"/>
          <w:szCs w:val="24"/>
        </w:rPr>
        <w:t>Юні екологи підтримують зв’язок з лісником Лаштою І. М. і організовують допомогу у висадженні молодих дерев, очищенню лісових урочищ.</w:t>
      </w:r>
    </w:p>
    <w:p w:rsidR="006E15F1" w:rsidRPr="00CB7E71" w:rsidRDefault="006E15F1" w:rsidP="001B7A37">
      <w:pPr>
        <w:ind w:left="568"/>
        <w:rPr>
          <w:sz w:val="24"/>
          <w:szCs w:val="24"/>
        </w:rPr>
      </w:pPr>
      <w:r w:rsidRPr="00CB7E71">
        <w:rPr>
          <w:kern w:val="24"/>
          <w:sz w:val="24"/>
          <w:szCs w:val="24"/>
        </w:rPr>
        <w:t>Тісний зв’язок з головою селищної ради та депутатами забезпечує чистоту та охайність території села Високе.</w:t>
      </w:r>
    </w:p>
    <w:p w:rsidR="006E15F1" w:rsidRPr="00517868" w:rsidRDefault="006E15F1" w:rsidP="001B7A37">
      <w:pPr>
        <w:jc w:val="center"/>
        <w:rPr>
          <w:rFonts w:ascii="Times New Roman" w:hAnsi="Times New Roman"/>
          <w:b/>
          <w:kern w:val="24"/>
          <w:sz w:val="24"/>
          <w:szCs w:val="24"/>
        </w:rPr>
      </w:pPr>
      <w:r w:rsidRPr="00517868">
        <w:rPr>
          <w:rFonts w:ascii="Times New Roman" w:hAnsi="Times New Roman"/>
          <w:b/>
          <w:kern w:val="24"/>
          <w:sz w:val="24"/>
          <w:szCs w:val="24"/>
        </w:rPr>
        <w:t>Доля планети у наших руках</w:t>
      </w:r>
    </w:p>
    <w:p w:rsidR="006E15F1" w:rsidRDefault="006E15F1" w:rsidP="001B7A37">
      <w:pPr>
        <w:rPr>
          <w:color w:val="000000"/>
          <w:kern w:val="24"/>
          <w:sz w:val="24"/>
          <w:szCs w:val="24"/>
        </w:rPr>
      </w:pPr>
      <w:r w:rsidRPr="00CB7E71">
        <w:rPr>
          <w:color w:val="000000"/>
          <w:kern w:val="24"/>
          <w:sz w:val="24"/>
          <w:szCs w:val="24"/>
        </w:rPr>
        <w:t>Екологічною агітбригадою проведено просвітницьку діяльність серед учнів школи, громадою села, фермою підприємця, працівниками Коржівського СГДК.</w:t>
      </w:r>
    </w:p>
    <w:p w:rsidR="006E15F1" w:rsidRPr="00C951C7" w:rsidRDefault="006E15F1" w:rsidP="001B7A37">
      <w:pPr>
        <w:jc w:val="center"/>
        <w:rPr>
          <w:color w:val="000000"/>
          <w:kern w:val="24"/>
          <w:sz w:val="24"/>
          <w:szCs w:val="24"/>
        </w:rPr>
      </w:pPr>
      <w:r w:rsidRPr="00376EB8">
        <w:rPr>
          <w:noProof/>
          <w:sz w:val="28"/>
          <w:szCs w:val="28"/>
          <w:lang w:val="ru-RU" w:eastAsia="ru-RU"/>
        </w:rPr>
        <w:pict>
          <v:shape id="Picture 6" o:spid="_x0000_i1025" type="#_x0000_t75" style="width:176.25pt;height:116.25pt;visibility:visible">
            <v:imagedata r:id="rId8" o:title=""/>
          </v:shape>
        </w:pict>
      </w:r>
    </w:p>
    <w:p w:rsidR="006E15F1" w:rsidRPr="004E65D1" w:rsidRDefault="006E15F1" w:rsidP="001B7A37">
      <w:pPr>
        <w:jc w:val="center"/>
        <w:rPr>
          <w:rFonts w:ascii="Times New Roman" w:hAnsi="Times New Roman"/>
          <w:b/>
          <w:kern w:val="24"/>
          <w:sz w:val="20"/>
          <w:szCs w:val="20"/>
        </w:rPr>
      </w:pPr>
      <w:r w:rsidRPr="004E65D1">
        <w:rPr>
          <w:rFonts w:ascii="Times New Roman" w:hAnsi="Times New Roman"/>
          <w:b/>
          <w:kern w:val="24"/>
          <w:sz w:val="20"/>
          <w:szCs w:val="20"/>
        </w:rPr>
        <w:t>Ми тут посадили молоденький ліс</w:t>
      </w:r>
    </w:p>
    <w:p w:rsidR="006E15F1" w:rsidRPr="00C951C7" w:rsidRDefault="006E15F1" w:rsidP="001B7A37">
      <w:pPr>
        <w:jc w:val="center"/>
        <w:rPr>
          <w:rFonts w:ascii="Times New Roman" w:hAnsi="Times New Roman"/>
          <w:smallCaps/>
          <w:noProof/>
          <w:kern w:val="24"/>
          <w:position w:val="1"/>
          <w:sz w:val="36"/>
          <w:szCs w:val="36"/>
        </w:rPr>
      </w:pPr>
      <w:r w:rsidRPr="00376EB8">
        <w:rPr>
          <w:noProof/>
          <w:lang w:val="ru-RU" w:eastAsia="ru-RU"/>
        </w:rPr>
        <w:pict>
          <v:shape id="Picture 5" o:spid="_x0000_i1026" type="#_x0000_t75" style="width:194.25pt;height:129pt;visibility:visible">
            <v:imagedata r:id="rId9" o:title=""/>
          </v:shape>
        </w:pict>
      </w:r>
      <w:r w:rsidRPr="00376EB8">
        <w:rPr>
          <w:rFonts w:ascii="Times New Roman" w:hAnsi="Times New Roman"/>
          <w:smallCaps/>
          <w:noProof/>
          <w:kern w:val="24"/>
          <w:position w:val="1"/>
          <w:sz w:val="36"/>
          <w:szCs w:val="36"/>
          <w:lang w:val="ru-RU" w:eastAsia="ru-RU"/>
        </w:rPr>
        <w:pict>
          <v:shape id="Picture 4" o:spid="_x0000_i1027" type="#_x0000_t75" style="width:204.75pt;height:129.75pt;visibility:visible">
            <v:imagedata r:id="rId10" o:title=""/>
          </v:shape>
        </w:pict>
      </w:r>
    </w:p>
    <w:p w:rsidR="006E15F1" w:rsidRPr="00CB7E71" w:rsidRDefault="006E15F1" w:rsidP="001B7A37">
      <w:pPr>
        <w:rPr>
          <w:rFonts w:ascii="Times New Roman" w:hAnsi="Times New Roman"/>
          <w:b/>
          <w:sz w:val="24"/>
          <w:szCs w:val="24"/>
        </w:rPr>
      </w:pPr>
      <w:r w:rsidRPr="00CB7E71">
        <w:rPr>
          <w:rFonts w:ascii="Times New Roman" w:hAnsi="Times New Roman"/>
          <w:b/>
          <w:bCs/>
          <w:kern w:val="24"/>
          <w:sz w:val="24"/>
          <w:szCs w:val="24"/>
        </w:rPr>
        <w:t>Природоохоронна робота дитячого об</w:t>
      </w:r>
      <w:r w:rsidRPr="00CB7E71">
        <w:rPr>
          <w:rFonts w:ascii="Times New Roman" w:hAnsi="Times New Roman"/>
          <w:b/>
          <w:bCs/>
          <w:kern w:val="24"/>
          <w:sz w:val="24"/>
          <w:szCs w:val="24"/>
          <w:lang w:val="ru-RU"/>
        </w:rPr>
        <w:t>’</w:t>
      </w:r>
      <w:r w:rsidRPr="00CB7E71">
        <w:rPr>
          <w:rFonts w:ascii="Times New Roman" w:hAnsi="Times New Roman"/>
          <w:b/>
          <w:bCs/>
          <w:kern w:val="24"/>
          <w:sz w:val="24"/>
          <w:szCs w:val="24"/>
        </w:rPr>
        <w:t>єднання «Товариство «Сокіл»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Посаджено парк біля школи;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Очищено 5 джерел;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Висаджено 100 дерев;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Допомогли лісництву по збору насіння для висіву саджанців;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 xml:space="preserve"> Огороджено 5 мурашників в лісі “Шпанів”;</w:t>
      </w:r>
    </w:p>
    <w:p w:rsidR="006E15F1" w:rsidRPr="00CB7E71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Посаджено квітники біля школи, клубу, садочку, каплички та на території ферми.</w:t>
      </w:r>
    </w:p>
    <w:p w:rsidR="006E15F1" w:rsidRPr="00A13298" w:rsidRDefault="006E15F1" w:rsidP="001B7A37">
      <w:pPr>
        <w:pStyle w:val="ListParagraph"/>
        <w:numPr>
          <w:ilvl w:val="0"/>
          <w:numId w:val="1"/>
        </w:numPr>
        <w:rPr>
          <w:color w:val="D34817"/>
        </w:rPr>
      </w:pPr>
      <w:r w:rsidRPr="00CB7E71">
        <w:rPr>
          <w:color w:val="000000"/>
          <w:kern w:val="24"/>
          <w:lang w:val="ru-RU"/>
        </w:rPr>
        <w:t>По вулицях проведено акцію “За життя - без сміття”.</w:t>
      </w:r>
    </w:p>
    <w:p w:rsidR="006E15F1" w:rsidRPr="00A13298" w:rsidRDefault="006E15F1" w:rsidP="001B7A37">
      <w:pPr>
        <w:pStyle w:val="ListParagraph"/>
        <w:numPr>
          <w:ilvl w:val="0"/>
          <w:numId w:val="1"/>
        </w:numPr>
        <w:rPr>
          <w:b/>
          <w:color w:val="D34817"/>
        </w:rPr>
      </w:pPr>
    </w:p>
    <w:p w:rsidR="006E15F1" w:rsidRPr="00A13298" w:rsidRDefault="006E15F1" w:rsidP="001B7A37">
      <w:pPr>
        <w:jc w:val="center"/>
        <w:rPr>
          <w:rFonts w:ascii="Times New Roman" w:hAnsi="Times New Roman"/>
          <w:b/>
          <w:sz w:val="24"/>
          <w:szCs w:val="24"/>
        </w:rPr>
      </w:pPr>
      <w:r w:rsidRPr="00A13298">
        <w:rPr>
          <w:rFonts w:ascii="Times New Roman" w:hAnsi="Times New Roman"/>
          <w:b/>
          <w:color w:val="000000"/>
          <w:kern w:val="24"/>
          <w:sz w:val="24"/>
          <w:szCs w:val="24"/>
          <w:lang w:val="ru-RU"/>
        </w:rPr>
        <w:t>Учні Висоцької ЗОШ І-ІІІ ступенів очистили лісове джерело на території кар’єру поблизу села Коржова</w:t>
      </w:r>
    </w:p>
    <w:p w:rsidR="006E15F1" w:rsidRDefault="006E15F1" w:rsidP="001B7A37">
      <w:pPr>
        <w:jc w:val="right"/>
        <w:rPr>
          <w:rFonts w:ascii="Times New Roman" w:hAnsi="Times New Roman"/>
          <w:kern w:val="24"/>
          <w:sz w:val="40"/>
          <w:szCs w:val="40"/>
        </w:rPr>
      </w:pPr>
      <w:r w:rsidRPr="00376EB8">
        <w:rPr>
          <w:noProof/>
          <w:lang w:val="ru-RU" w:eastAsia="ru-RU"/>
        </w:rPr>
        <w:pict>
          <v:shape id="Picture 3" o:spid="_x0000_i1028" type="#_x0000_t75" style="width:229.5pt;height:132.75pt;visibility:visible">
            <v:imagedata r:id="rId11" o:title=""/>
          </v:shape>
        </w:pict>
      </w:r>
      <w:r w:rsidRPr="00376EB8">
        <w:rPr>
          <w:noProof/>
          <w:lang w:val="ru-RU" w:eastAsia="ru-RU"/>
        </w:rPr>
        <w:pict>
          <v:shape id="Picture 2" o:spid="_x0000_i1029" type="#_x0000_t75" style="width:192pt;height:126.75pt;visibility:visible">
            <v:imagedata r:id="rId12" o:title=""/>
          </v:shape>
        </w:pict>
      </w:r>
    </w:p>
    <w:p w:rsidR="006E15F1" w:rsidRDefault="006E15F1" w:rsidP="001B7A37">
      <w:pPr>
        <w:spacing w:after="0" w:line="240" w:lineRule="auto"/>
        <w:jc w:val="center"/>
        <w:rPr>
          <w:rFonts w:ascii="Times New Roman" w:hAnsi="Times New Roman"/>
          <w:b/>
          <w:color w:val="000000"/>
          <w:kern w:val="24"/>
          <w:sz w:val="24"/>
          <w:szCs w:val="24"/>
          <w:lang w:eastAsia="uk-UA"/>
        </w:rPr>
      </w:pPr>
      <w:r w:rsidRPr="00A13298">
        <w:rPr>
          <w:rFonts w:ascii="Times New Roman" w:hAnsi="Times New Roman"/>
          <w:b/>
          <w:color w:val="000000"/>
          <w:kern w:val="24"/>
          <w:sz w:val="24"/>
          <w:szCs w:val="24"/>
          <w:lang w:eastAsia="uk-UA"/>
        </w:rPr>
        <w:t>Виховний захід «Хай планета наша чиста розквітає людям на добро»</w:t>
      </w:r>
    </w:p>
    <w:p w:rsidR="006E15F1" w:rsidRPr="00A13298" w:rsidRDefault="006E15F1" w:rsidP="001B7A37">
      <w:pPr>
        <w:spacing w:after="0" w:line="240" w:lineRule="auto"/>
        <w:jc w:val="center"/>
        <w:rPr>
          <w:rFonts w:ascii="Times New Roman" w:hAnsi="Times New Roman"/>
          <w:b/>
          <w:color w:val="000000"/>
          <w:kern w:val="24"/>
          <w:sz w:val="24"/>
          <w:szCs w:val="24"/>
          <w:lang w:eastAsia="uk-UA"/>
        </w:rPr>
      </w:pPr>
    </w:p>
    <w:p w:rsidR="006E15F1" w:rsidRPr="001B7A37" w:rsidRDefault="006E15F1" w:rsidP="001B7A37">
      <w:pPr>
        <w:jc w:val="center"/>
        <w:rPr>
          <w:rFonts w:ascii="Times New Roman" w:hAnsi="Times New Roman"/>
          <w:kern w:val="24"/>
          <w:sz w:val="40"/>
          <w:szCs w:val="40"/>
        </w:rPr>
      </w:pPr>
      <w:r w:rsidRPr="00376EB8">
        <w:rPr>
          <w:noProof/>
          <w:sz w:val="24"/>
          <w:szCs w:val="24"/>
          <w:lang w:val="ru-RU" w:eastAsia="ru-RU"/>
        </w:rPr>
        <w:pict>
          <v:shape id="Picture 1" o:spid="_x0000_i1030" type="#_x0000_t75" style="width:328.5pt;height:189pt;visibility:visible">
            <v:imagedata r:id="rId13" o:title=""/>
          </v:shape>
        </w:pict>
      </w:r>
    </w:p>
    <w:p w:rsidR="006E15F1" w:rsidRPr="001B7A37" w:rsidRDefault="006E15F1" w:rsidP="001B7A37">
      <w:pPr>
        <w:jc w:val="center"/>
        <w:rPr>
          <w:rFonts w:ascii="Times New Roman" w:hAnsi="Times New Roman"/>
          <w:sz w:val="24"/>
          <w:szCs w:val="24"/>
        </w:rPr>
      </w:pPr>
      <w:r w:rsidRPr="004E65D1">
        <w:rPr>
          <w:rFonts w:ascii="Times New Roman" w:hAnsi="Times New Roman"/>
          <w:b/>
          <w:bCs/>
          <w:kern w:val="24"/>
          <w:sz w:val="24"/>
          <w:szCs w:val="24"/>
        </w:rPr>
        <w:t xml:space="preserve">Спільна робота </w:t>
      </w:r>
      <w:r>
        <w:rPr>
          <w:rFonts w:ascii="Times New Roman" w:hAnsi="Times New Roman"/>
          <w:b/>
          <w:bCs/>
          <w:kern w:val="24"/>
          <w:sz w:val="24"/>
          <w:szCs w:val="24"/>
        </w:rPr>
        <w:t>методистів району та школи</w:t>
      </w:r>
      <w:bookmarkStart w:id="0" w:name="_GoBack"/>
      <w:bookmarkEnd w:id="0"/>
    </w:p>
    <w:sectPr w:rsidR="006E15F1" w:rsidRPr="001B7A37" w:rsidSect="00676F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95FF8"/>
    <w:multiLevelType w:val="hybridMultilevel"/>
    <w:tmpl w:val="FA3A3292"/>
    <w:lvl w:ilvl="0" w:tplc="5EB4BBAE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B6B82A1C" w:tentative="1">
      <w:start w:val="1"/>
      <w:numFmt w:val="bullet"/>
      <w:lvlText w:val="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E3A03288" w:tentative="1">
      <w:start w:val="1"/>
      <w:numFmt w:val="bullet"/>
      <w:lvlText w:val="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0A32737A" w:tentative="1">
      <w:start w:val="1"/>
      <w:numFmt w:val="bullet"/>
      <w:lvlText w:val="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826E2EB8" w:tentative="1">
      <w:start w:val="1"/>
      <w:numFmt w:val="bullet"/>
      <w:lvlText w:val="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D0B67BF2" w:tentative="1">
      <w:start w:val="1"/>
      <w:numFmt w:val="bullet"/>
      <w:lvlText w:val="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68E0F670" w:tentative="1">
      <w:start w:val="1"/>
      <w:numFmt w:val="bullet"/>
      <w:lvlText w:val="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E3E08F8A" w:tentative="1">
      <w:start w:val="1"/>
      <w:numFmt w:val="bullet"/>
      <w:lvlText w:val="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2BF83B00" w:tentative="1">
      <w:start w:val="1"/>
      <w:numFmt w:val="bullet"/>
      <w:lvlText w:val="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99E"/>
    <w:rsid w:val="001B7A37"/>
    <w:rsid w:val="00376EB8"/>
    <w:rsid w:val="004E65D1"/>
    <w:rsid w:val="00517868"/>
    <w:rsid w:val="00596B26"/>
    <w:rsid w:val="00676F76"/>
    <w:rsid w:val="006E15F1"/>
    <w:rsid w:val="00767B2D"/>
    <w:rsid w:val="00997052"/>
    <w:rsid w:val="00997E23"/>
    <w:rsid w:val="00A13298"/>
    <w:rsid w:val="00BC1DBF"/>
    <w:rsid w:val="00C951C7"/>
    <w:rsid w:val="00CB7E71"/>
    <w:rsid w:val="00DE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A37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B7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ListParagraph">
    <w:name w:val="List Paragraph"/>
    <w:basedOn w:val="Normal"/>
    <w:uiPriority w:val="99"/>
    <w:qFormat/>
    <w:rsid w:val="001B7A3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BalloonText">
    <w:name w:val="Balloon Text"/>
    <w:basedOn w:val="Normal"/>
    <w:link w:val="BalloonTextChar"/>
    <w:uiPriority w:val="99"/>
    <w:semiHidden/>
    <w:rsid w:val="001B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7A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247</Words>
  <Characters>1414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Презентація</dc:title>
  <dc:subject/>
  <dc:creator>Ррман</dc:creator>
  <cp:keywords/>
  <dc:description/>
  <cp:lastModifiedBy>Admin</cp:lastModifiedBy>
  <cp:revision>2</cp:revision>
  <dcterms:created xsi:type="dcterms:W3CDTF">2014-11-06T05:59:00Z</dcterms:created>
  <dcterms:modified xsi:type="dcterms:W3CDTF">2014-11-06T05:59:00Z</dcterms:modified>
</cp:coreProperties>
</file>